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64654" w14:textId="068316B3" w:rsidR="000D4B06" w:rsidRPr="000D4B06" w:rsidRDefault="00F24CA2" w:rsidP="006E370B">
      <w:pPr>
        <w:pStyle w:val="Titel"/>
        <w:jc w:val="center"/>
      </w:pPr>
      <w:r>
        <w:t>Klachtenformulier</w:t>
      </w:r>
    </w:p>
    <w:p w14:paraId="707B1CC3" w14:textId="5C113A3F" w:rsidR="00F24CA2" w:rsidRDefault="00F24CA2" w:rsidP="00F24CA2">
      <w:pPr>
        <w:tabs>
          <w:tab w:val="left" w:pos="2016"/>
        </w:tabs>
      </w:pPr>
    </w:p>
    <w:tbl>
      <w:tblPr>
        <w:tblStyle w:val="Tabelraster"/>
        <w:tblW w:w="0" w:type="auto"/>
        <w:tblLook w:val="04A0" w:firstRow="1" w:lastRow="0" w:firstColumn="1" w:lastColumn="0" w:noHBand="0" w:noVBand="1"/>
      </w:tblPr>
      <w:tblGrid>
        <w:gridCol w:w="7503"/>
      </w:tblGrid>
      <w:tr w:rsidR="00F24CA2" w:rsidRPr="00F24CA2" w14:paraId="097C3E4F" w14:textId="77777777" w:rsidTr="000C5276">
        <w:tc>
          <w:tcPr>
            <w:tcW w:w="9062" w:type="dxa"/>
          </w:tcPr>
          <w:p w14:paraId="3E0B4AE5" w14:textId="77777777" w:rsidR="00F24CA2" w:rsidRPr="00F24CA2" w:rsidRDefault="00F24CA2" w:rsidP="000C5276">
            <w:pPr>
              <w:tabs>
                <w:tab w:val="left" w:pos="23"/>
                <w:tab w:val="left" w:pos="743"/>
                <w:tab w:val="left" w:pos="1463"/>
                <w:tab w:val="left" w:pos="2183"/>
                <w:tab w:val="left" w:pos="2903"/>
                <w:tab w:val="left" w:pos="3623"/>
                <w:tab w:val="left" w:pos="4343"/>
                <w:tab w:val="left" w:pos="5063"/>
                <w:tab w:val="left" w:pos="5783"/>
                <w:tab w:val="left" w:pos="6503"/>
                <w:tab w:val="left" w:pos="7223"/>
                <w:tab w:val="left" w:pos="7943"/>
                <w:tab w:val="left" w:pos="8663"/>
              </w:tabs>
              <w:rPr>
                <w:rFonts w:cs="Calibri"/>
              </w:rPr>
            </w:pPr>
            <w:r w:rsidRPr="00F24CA2">
              <w:rPr>
                <w:rFonts w:cs="Calibri"/>
              </w:rPr>
              <w:t>Het kan helaas voorkomen dat er klachten ontstaan. Klachten worden binnen alle scholen van de Stichting St. Josephscholen serieus genomen. We hechten waarde aan een zorgvuldige behandeling en afwikkeling, met het uitgangspunt om er gezamenlijk uit te komen.</w:t>
            </w:r>
          </w:p>
          <w:p w14:paraId="5244F5F4" w14:textId="77777777" w:rsidR="00F24CA2" w:rsidRPr="00F24CA2" w:rsidRDefault="00F24CA2" w:rsidP="000C5276"/>
          <w:p w14:paraId="1CEB49D5" w14:textId="2EC033F9" w:rsidR="00F24CA2" w:rsidRPr="00F24CA2" w:rsidRDefault="00F24CA2" w:rsidP="000C5276">
            <w:r w:rsidRPr="00F24CA2">
              <w:t>Bij het in behandeling nemen van uw klacht gebruiken wij een formulier. Wij verzoeken u dit formulier zo duidelijk en volledig mogelijk in te vullen.</w:t>
            </w:r>
            <w:r w:rsidR="00D87709">
              <w:t xml:space="preserve"> Vervolgens nemen wij contact met u op.</w:t>
            </w:r>
          </w:p>
        </w:tc>
      </w:tr>
    </w:tbl>
    <w:p w14:paraId="7E6F0C93" w14:textId="77777777" w:rsidR="00F24CA2" w:rsidRPr="00F24CA2" w:rsidRDefault="00F24CA2" w:rsidP="00F24CA2">
      <w:pPr>
        <w:rPr>
          <w:sz w:val="22"/>
          <w:szCs w:val="22"/>
        </w:rPr>
      </w:pPr>
    </w:p>
    <w:tbl>
      <w:tblPr>
        <w:tblStyle w:val="Tabelraster"/>
        <w:tblW w:w="0" w:type="auto"/>
        <w:tblLook w:val="04A0" w:firstRow="1" w:lastRow="0" w:firstColumn="1" w:lastColumn="0" w:noHBand="0" w:noVBand="1"/>
      </w:tblPr>
      <w:tblGrid>
        <w:gridCol w:w="1966"/>
        <w:gridCol w:w="5537"/>
      </w:tblGrid>
      <w:tr w:rsidR="00F24CA2" w:rsidRPr="00F24CA2" w14:paraId="5F589E9A" w14:textId="77777777" w:rsidTr="002779C8">
        <w:tc>
          <w:tcPr>
            <w:tcW w:w="7503" w:type="dxa"/>
            <w:gridSpan w:val="2"/>
          </w:tcPr>
          <w:p w14:paraId="0542663B" w14:textId="77777777" w:rsidR="00F24CA2" w:rsidRPr="006E370B" w:rsidRDefault="00F24CA2" w:rsidP="00F24CA2">
            <w:pPr>
              <w:pStyle w:val="Lijstalinea"/>
              <w:numPr>
                <w:ilvl w:val="0"/>
                <w:numId w:val="6"/>
              </w:numPr>
              <w:contextualSpacing/>
              <w:rPr>
                <w:rFonts w:ascii="Avenir Roman" w:hAnsi="Avenir Roman"/>
                <w:b/>
                <w:color w:val="00B4DB"/>
              </w:rPr>
            </w:pPr>
            <w:r w:rsidRPr="006E370B">
              <w:rPr>
                <w:rFonts w:ascii="Avenir Roman" w:hAnsi="Avenir Roman"/>
                <w:b/>
                <w:color w:val="00B4DB"/>
              </w:rPr>
              <w:t>Contactgegevens</w:t>
            </w:r>
          </w:p>
        </w:tc>
      </w:tr>
      <w:tr w:rsidR="00F24CA2" w:rsidRPr="00F24CA2" w14:paraId="59110F8F" w14:textId="77777777" w:rsidTr="002779C8">
        <w:tc>
          <w:tcPr>
            <w:tcW w:w="1966" w:type="dxa"/>
          </w:tcPr>
          <w:p w14:paraId="65C96A7C" w14:textId="77777777" w:rsidR="00F24CA2" w:rsidRPr="00F24CA2" w:rsidRDefault="00F24CA2" w:rsidP="000C5276">
            <w:r w:rsidRPr="00F24CA2">
              <w:t>Naam</w:t>
            </w:r>
          </w:p>
        </w:tc>
        <w:tc>
          <w:tcPr>
            <w:tcW w:w="5537" w:type="dxa"/>
          </w:tcPr>
          <w:p w14:paraId="7B071081" w14:textId="77777777" w:rsidR="00F24CA2" w:rsidRPr="00F24CA2" w:rsidRDefault="00F24CA2" w:rsidP="000C5276"/>
        </w:tc>
      </w:tr>
      <w:tr w:rsidR="00F24CA2" w:rsidRPr="00F24CA2" w14:paraId="24C7AAFC" w14:textId="77777777" w:rsidTr="002779C8">
        <w:tc>
          <w:tcPr>
            <w:tcW w:w="1966" w:type="dxa"/>
          </w:tcPr>
          <w:p w14:paraId="1191B56B" w14:textId="77777777" w:rsidR="00F24CA2" w:rsidRPr="00F24CA2" w:rsidRDefault="00F24CA2" w:rsidP="000C5276">
            <w:bookmarkStart w:id="0" w:name="_GoBack"/>
            <w:bookmarkEnd w:id="0"/>
            <w:r w:rsidRPr="00F24CA2">
              <w:t>Adres</w:t>
            </w:r>
          </w:p>
        </w:tc>
        <w:tc>
          <w:tcPr>
            <w:tcW w:w="5537" w:type="dxa"/>
          </w:tcPr>
          <w:p w14:paraId="1DE99361" w14:textId="77777777" w:rsidR="00F24CA2" w:rsidRPr="00F24CA2" w:rsidRDefault="00F24CA2" w:rsidP="000C5276"/>
        </w:tc>
      </w:tr>
      <w:tr w:rsidR="00F24CA2" w:rsidRPr="00F24CA2" w14:paraId="49B9C9D8" w14:textId="77777777" w:rsidTr="002779C8">
        <w:tc>
          <w:tcPr>
            <w:tcW w:w="1966" w:type="dxa"/>
          </w:tcPr>
          <w:p w14:paraId="1AF7489C" w14:textId="77777777" w:rsidR="00F24CA2" w:rsidRPr="00F24CA2" w:rsidRDefault="00F24CA2" w:rsidP="000C5276">
            <w:r w:rsidRPr="00F24CA2">
              <w:t>Postcode en plaats</w:t>
            </w:r>
          </w:p>
        </w:tc>
        <w:tc>
          <w:tcPr>
            <w:tcW w:w="5537" w:type="dxa"/>
          </w:tcPr>
          <w:p w14:paraId="1BA951F4" w14:textId="77777777" w:rsidR="00F24CA2" w:rsidRPr="00F24CA2" w:rsidRDefault="00F24CA2" w:rsidP="000C5276"/>
        </w:tc>
      </w:tr>
      <w:tr w:rsidR="00F24CA2" w:rsidRPr="00F24CA2" w14:paraId="7D46842C" w14:textId="77777777" w:rsidTr="002779C8">
        <w:tc>
          <w:tcPr>
            <w:tcW w:w="1966" w:type="dxa"/>
          </w:tcPr>
          <w:p w14:paraId="778132E4" w14:textId="77777777" w:rsidR="00F24CA2" w:rsidRPr="00F24CA2" w:rsidRDefault="00F24CA2" w:rsidP="000C5276">
            <w:r w:rsidRPr="00F24CA2">
              <w:t>Telefoonnummer</w:t>
            </w:r>
          </w:p>
        </w:tc>
        <w:tc>
          <w:tcPr>
            <w:tcW w:w="5537" w:type="dxa"/>
          </w:tcPr>
          <w:p w14:paraId="328A4359" w14:textId="77777777" w:rsidR="00F24CA2" w:rsidRPr="00F24CA2" w:rsidRDefault="00F24CA2" w:rsidP="000C5276"/>
        </w:tc>
      </w:tr>
    </w:tbl>
    <w:p w14:paraId="154979D5" w14:textId="77777777" w:rsidR="00F24CA2" w:rsidRPr="00F24CA2" w:rsidRDefault="00F24CA2" w:rsidP="00F24CA2">
      <w:pPr>
        <w:rPr>
          <w:sz w:val="22"/>
          <w:szCs w:val="22"/>
        </w:rPr>
      </w:pPr>
    </w:p>
    <w:tbl>
      <w:tblPr>
        <w:tblStyle w:val="Tabelraster"/>
        <w:tblW w:w="0" w:type="auto"/>
        <w:tblLook w:val="04A0" w:firstRow="1" w:lastRow="0" w:firstColumn="1" w:lastColumn="0" w:noHBand="0" w:noVBand="1"/>
      </w:tblPr>
      <w:tblGrid>
        <w:gridCol w:w="613"/>
        <w:gridCol w:w="6890"/>
      </w:tblGrid>
      <w:tr w:rsidR="00F24CA2" w:rsidRPr="00F24CA2" w14:paraId="36368AA4" w14:textId="77777777" w:rsidTr="000C5276">
        <w:tc>
          <w:tcPr>
            <w:tcW w:w="9062" w:type="dxa"/>
            <w:gridSpan w:val="2"/>
          </w:tcPr>
          <w:p w14:paraId="57857717" w14:textId="0EA82E5B" w:rsidR="00F24CA2" w:rsidRPr="006E370B" w:rsidRDefault="00F24CA2" w:rsidP="006E370B">
            <w:pPr>
              <w:pStyle w:val="Lijstalinea"/>
              <w:numPr>
                <w:ilvl w:val="0"/>
                <w:numId w:val="6"/>
              </w:numPr>
              <w:contextualSpacing/>
              <w:rPr>
                <w:rFonts w:ascii="Avenir Roman" w:hAnsi="Avenir Roman"/>
                <w:b/>
                <w:color w:val="00B4DB"/>
              </w:rPr>
            </w:pPr>
            <w:r w:rsidRPr="006E370B">
              <w:rPr>
                <w:rFonts w:ascii="Avenir Roman" w:hAnsi="Avenir Roman"/>
                <w:b/>
                <w:color w:val="00B4DB"/>
              </w:rPr>
              <w:t>In welke hoedanigheid dient u een klacht in?</w:t>
            </w:r>
          </w:p>
        </w:tc>
      </w:tr>
      <w:tr w:rsidR="00F24CA2" w:rsidRPr="00F24CA2" w14:paraId="33647F7E" w14:textId="77777777" w:rsidTr="000C5276">
        <w:tc>
          <w:tcPr>
            <w:tcW w:w="704" w:type="dxa"/>
          </w:tcPr>
          <w:p w14:paraId="657194E3" w14:textId="77777777" w:rsidR="00F24CA2" w:rsidRPr="00F24CA2" w:rsidRDefault="00F24CA2" w:rsidP="000C5276">
            <w:pPr>
              <w:jc w:val="center"/>
            </w:pPr>
            <w:r w:rsidRPr="00F24CA2">
              <w:t>0</w:t>
            </w:r>
          </w:p>
        </w:tc>
        <w:tc>
          <w:tcPr>
            <w:tcW w:w="8358" w:type="dxa"/>
          </w:tcPr>
          <w:p w14:paraId="5CC958E7" w14:textId="729224CF" w:rsidR="00F24CA2" w:rsidRPr="00F24CA2" w:rsidRDefault="00F24CA2" w:rsidP="006E370B">
            <w:pPr>
              <w:spacing w:line="240" w:lineRule="auto"/>
            </w:pPr>
            <w:r w:rsidRPr="00F24CA2">
              <w:t>Een leerling/ex-leerling</w:t>
            </w:r>
          </w:p>
        </w:tc>
      </w:tr>
      <w:tr w:rsidR="00F24CA2" w:rsidRPr="00F24CA2" w14:paraId="777B45B7" w14:textId="77777777" w:rsidTr="000C5276">
        <w:tc>
          <w:tcPr>
            <w:tcW w:w="704" w:type="dxa"/>
          </w:tcPr>
          <w:p w14:paraId="317BDBFE" w14:textId="77777777" w:rsidR="00F24CA2" w:rsidRPr="00F24CA2" w:rsidRDefault="00F24CA2" w:rsidP="000C5276">
            <w:pPr>
              <w:jc w:val="center"/>
            </w:pPr>
            <w:r w:rsidRPr="00F24CA2">
              <w:t>0</w:t>
            </w:r>
          </w:p>
        </w:tc>
        <w:tc>
          <w:tcPr>
            <w:tcW w:w="8358" w:type="dxa"/>
          </w:tcPr>
          <w:p w14:paraId="37F2C4F9" w14:textId="5F975649" w:rsidR="00F24CA2" w:rsidRPr="00F24CA2" w:rsidRDefault="00F24CA2" w:rsidP="006E370B">
            <w:pPr>
              <w:spacing w:line="240" w:lineRule="auto"/>
            </w:pPr>
            <w:r w:rsidRPr="00F24CA2">
              <w:t>Een ouder/voogd/verzorger van een leerling/ex-leerling</w:t>
            </w:r>
          </w:p>
        </w:tc>
      </w:tr>
      <w:tr w:rsidR="00F24CA2" w:rsidRPr="00F24CA2" w14:paraId="3CF5C17F" w14:textId="77777777" w:rsidTr="000C5276">
        <w:tc>
          <w:tcPr>
            <w:tcW w:w="704" w:type="dxa"/>
          </w:tcPr>
          <w:p w14:paraId="4F2E85B3" w14:textId="77777777" w:rsidR="00F24CA2" w:rsidRPr="00F24CA2" w:rsidRDefault="00F24CA2" w:rsidP="000C5276">
            <w:pPr>
              <w:jc w:val="center"/>
            </w:pPr>
            <w:r w:rsidRPr="00F24CA2">
              <w:t>0</w:t>
            </w:r>
          </w:p>
        </w:tc>
        <w:tc>
          <w:tcPr>
            <w:tcW w:w="8358" w:type="dxa"/>
          </w:tcPr>
          <w:p w14:paraId="1C247052" w14:textId="1D568E92" w:rsidR="00F24CA2" w:rsidRPr="00F24CA2" w:rsidRDefault="00F24CA2" w:rsidP="006E370B">
            <w:pPr>
              <w:spacing w:line="240" w:lineRule="auto"/>
            </w:pPr>
            <w:r w:rsidRPr="00F24CA2">
              <w:t>Een personeelslid</w:t>
            </w:r>
          </w:p>
        </w:tc>
      </w:tr>
      <w:tr w:rsidR="00F24CA2" w:rsidRPr="00F24CA2" w14:paraId="65C044FD" w14:textId="77777777" w:rsidTr="000C5276">
        <w:tc>
          <w:tcPr>
            <w:tcW w:w="704" w:type="dxa"/>
          </w:tcPr>
          <w:p w14:paraId="3B0CF875" w14:textId="77777777" w:rsidR="00F24CA2" w:rsidRPr="00F24CA2" w:rsidRDefault="00F24CA2" w:rsidP="000C5276">
            <w:pPr>
              <w:jc w:val="center"/>
            </w:pPr>
            <w:r w:rsidRPr="00F24CA2">
              <w:t>0</w:t>
            </w:r>
          </w:p>
        </w:tc>
        <w:tc>
          <w:tcPr>
            <w:tcW w:w="8358" w:type="dxa"/>
          </w:tcPr>
          <w:p w14:paraId="6FDF54AC" w14:textId="6272440C" w:rsidR="00F24CA2" w:rsidRPr="00F24CA2" w:rsidRDefault="00F24CA2" w:rsidP="006E370B">
            <w:pPr>
              <w:spacing w:line="240" w:lineRule="auto"/>
            </w:pPr>
            <w:r w:rsidRPr="00F24CA2">
              <w:t>Een directielid</w:t>
            </w:r>
          </w:p>
        </w:tc>
      </w:tr>
      <w:tr w:rsidR="00F24CA2" w:rsidRPr="00F24CA2" w14:paraId="49EA788B" w14:textId="77777777" w:rsidTr="000C5276">
        <w:tc>
          <w:tcPr>
            <w:tcW w:w="704" w:type="dxa"/>
          </w:tcPr>
          <w:p w14:paraId="1C239D84" w14:textId="77777777" w:rsidR="00F24CA2" w:rsidRPr="00F24CA2" w:rsidRDefault="00F24CA2" w:rsidP="000C5276">
            <w:pPr>
              <w:jc w:val="center"/>
            </w:pPr>
            <w:r w:rsidRPr="00F24CA2">
              <w:t>0</w:t>
            </w:r>
          </w:p>
        </w:tc>
        <w:tc>
          <w:tcPr>
            <w:tcW w:w="8358" w:type="dxa"/>
          </w:tcPr>
          <w:p w14:paraId="4FF6CB84" w14:textId="12FB79ED" w:rsidR="00F24CA2" w:rsidRPr="00F24CA2" w:rsidRDefault="00F24CA2" w:rsidP="006E370B">
            <w:pPr>
              <w:spacing w:line="240" w:lineRule="auto"/>
            </w:pPr>
            <w:r w:rsidRPr="00F24CA2">
              <w:t>Een bestuurslid</w:t>
            </w:r>
          </w:p>
        </w:tc>
      </w:tr>
      <w:tr w:rsidR="00F24CA2" w:rsidRPr="00F24CA2" w14:paraId="01A9B167" w14:textId="77777777" w:rsidTr="000C5276">
        <w:tc>
          <w:tcPr>
            <w:tcW w:w="704" w:type="dxa"/>
          </w:tcPr>
          <w:p w14:paraId="431F546C" w14:textId="77777777" w:rsidR="00F24CA2" w:rsidRPr="00F24CA2" w:rsidRDefault="00F24CA2" w:rsidP="000C5276">
            <w:pPr>
              <w:jc w:val="center"/>
            </w:pPr>
            <w:r w:rsidRPr="00F24CA2">
              <w:t>0</w:t>
            </w:r>
          </w:p>
        </w:tc>
        <w:tc>
          <w:tcPr>
            <w:tcW w:w="8358" w:type="dxa"/>
          </w:tcPr>
          <w:p w14:paraId="443007D8" w14:textId="4897F17A" w:rsidR="00F24CA2" w:rsidRPr="006E370B" w:rsidRDefault="00F24CA2" w:rsidP="006E370B">
            <w:pPr>
              <w:spacing w:line="240" w:lineRule="auto"/>
            </w:pPr>
            <w:r w:rsidRPr="00F24CA2">
              <w:t>Een vrijwilliger die werkzaamheden verricht voor de school</w:t>
            </w:r>
          </w:p>
        </w:tc>
      </w:tr>
      <w:tr w:rsidR="00F24CA2" w:rsidRPr="00F24CA2" w14:paraId="14704638" w14:textId="77777777" w:rsidTr="000C5276">
        <w:tc>
          <w:tcPr>
            <w:tcW w:w="704" w:type="dxa"/>
          </w:tcPr>
          <w:p w14:paraId="66077E47" w14:textId="77777777" w:rsidR="00F24CA2" w:rsidRPr="00F24CA2" w:rsidRDefault="00F24CA2" w:rsidP="000C5276">
            <w:pPr>
              <w:jc w:val="center"/>
            </w:pPr>
            <w:r w:rsidRPr="00F24CA2">
              <w:t>0</w:t>
            </w:r>
          </w:p>
        </w:tc>
        <w:tc>
          <w:tcPr>
            <w:tcW w:w="8358" w:type="dxa"/>
          </w:tcPr>
          <w:p w14:paraId="48845D09" w14:textId="3CCB53F3" w:rsidR="00F24CA2" w:rsidRPr="00F24CA2" w:rsidRDefault="00F24CA2" w:rsidP="000C5276">
            <w:r w:rsidRPr="00F24CA2">
              <w:t>Een persoon die anderszins deel uitmaakt van de schoolgemeenschap, namelijk</w:t>
            </w:r>
            <w:r w:rsidR="006E370B">
              <w:t xml:space="preserve"> </w:t>
            </w:r>
          </w:p>
          <w:p w14:paraId="18F1EF26" w14:textId="77777777" w:rsidR="00F24CA2" w:rsidRPr="00F24CA2" w:rsidRDefault="00F24CA2" w:rsidP="000C5276">
            <w:pPr>
              <w:spacing w:line="240" w:lineRule="auto"/>
            </w:pPr>
          </w:p>
        </w:tc>
      </w:tr>
    </w:tbl>
    <w:p w14:paraId="32429BC6" w14:textId="77777777" w:rsidR="00F24CA2" w:rsidRPr="00F24CA2" w:rsidRDefault="00F24CA2" w:rsidP="00F24CA2">
      <w:pPr>
        <w:rPr>
          <w:sz w:val="22"/>
          <w:szCs w:val="22"/>
        </w:rPr>
      </w:pPr>
    </w:p>
    <w:tbl>
      <w:tblPr>
        <w:tblStyle w:val="Tabelraster"/>
        <w:tblW w:w="0" w:type="auto"/>
        <w:tblLook w:val="04A0" w:firstRow="1" w:lastRow="0" w:firstColumn="1" w:lastColumn="0" w:noHBand="0" w:noVBand="1"/>
      </w:tblPr>
      <w:tblGrid>
        <w:gridCol w:w="1780"/>
        <w:gridCol w:w="5723"/>
      </w:tblGrid>
      <w:tr w:rsidR="00F24CA2" w:rsidRPr="00F24CA2" w14:paraId="1120DAB9" w14:textId="77777777" w:rsidTr="000C5276">
        <w:tc>
          <w:tcPr>
            <w:tcW w:w="9062" w:type="dxa"/>
            <w:gridSpan w:val="2"/>
          </w:tcPr>
          <w:p w14:paraId="405ED512" w14:textId="77777777" w:rsidR="00F24CA2" w:rsidRPr="006E370B" w:rsidRDefault="00F24CA2" w:rsidP="00F24CA2">
            <w:pPr>
              <w:pStyle w:val="Lijstalinea"/>
              <w:numPr>
                <w:ilvl w:val="0"/>
                <w:numId w:val="6"/>
              </w:numPr>
              <w:contextualSpacing/>
              <w:rPr>
                <w:rFonts w:ascii="Avenir Roman" w:hAnsi="Avenir Roman"/>
                <w:b/>
                <w:color w:val="00B4DB"/>
              </w:rPr>
            </w:pPr>
            <w:r w:rsidRPr="006E370B">
              <w:rPr>
                <w:rFonts w:ascii="Avenir Roman" w:hAnsi="Avenir Roman"/>
                <w:b/>
                <w:color w:val="00B4DB"/>
              </w:rPr>
              <w:t>Tegen wie is de klacht gericht?</w:t>
            </w:r>
          </w:p>
        </w:tc>
      </w:tr>
      <w:tr w:rsidR="00F24CA2" w:rsidRPr="00F24CA2" w14:paraId="62FEA401" w14:textId="77777777" w:rsidTr="000C5276">
        <w:tc>
          <w:tcPr>
            <w:tcW w:w="1980" w:type="dxa"/>
          </w:tcPr>
          <w:p w14:paraId="3473B41D" w14:textId="77777777" w:rsidR="00F24CA2" w:rsidRPr="00F24CA2" w:rsidRDefault="00F24CA2" w:rsidP="000C5276">
            <w:r w:rsidRPr="00F24CA2">
              <w:t>Naam:</w:t>
            </w:r>
          </w:p>
        </w:tc>
        <w:tc>
          <w:tcPr>
            <w:tcW w:w="7082" w:type="dxa"/>
          </w:tcPr>
          <w:p w14:paraId="55D18C42" w14:textId="77777777" w:rsidR="00F24CA2" w:rsidRPr="00F24CA2" w:rsidRDefault="00F24CA2" w:rsidP="000C5276"/>
        </w:tc>
      </w:tr>
      <w:tr w:rsidR="00F24CA2" w:rsidRPr="00F24CA2" w14:paraId="011F2043" w14:textId="77777777" w:rsidTr="000C5276">
        <w:tc>
          <w:tcPr>
            <w:tcW w:w="1980" w:type="dxa"/>
          </w:tcPr>
          <w:p w14:paraId="5DE6A702" w14:textId="77777777" w:rsidR="00F24CA2" w:rsidRPr="00F24CA2" w:rsidRDefault="00F24CA2" w:rsidP="000C5276">
            <w:r w:rsidRPr="00F24CA2">
              <w:t>Functie op school:</w:t>
            </w:r>
          </w:p>
        </w:tc>
        <w:tc>
          <w:tcPr>
            <w:tcW w:w="7082" w:type="dxa"/>
          </w:tcPr>
          <w:p w14:paraId="74A1E019" w14:textId="77777777" w:rsidR="00F24CA2" w:rsidRPr="00F24CA2" w:rsidRDefault="00F24CA2" w:rsidP="000C5276"/>
        </w:tc>
      </w:tr>
    </w:tbl>
    <w:p w14:paraId="22256383" w14:textId="77777777" w:rsidR="00F24CA2" w:rsidRPr="00F24CA2" w:rsidRDefault="00F24CA2" w:rsidP="00F24CA2">
      <w:pPr>
        <w:rPr>
          <w:sz w:val="22"/>
          <w:szCs w:val="22"/>
        </w:rPr>
      </w:pPr>
    </w:p>
    <w:tbl>
      <w:tblPr>
        <w:tblStyle w:val="Tabelraster"/>
        <w:tblW w:w="0" w:type="auto"/>
        <w:tblLook w:val="04A0" w:firstRow="1" w:lastRow="0" w:firstColumn="1" w:lastColumn="0" w:noHBand="0" w:noVBand="1"/>
      </w:tblPr>
      <w:tblGrid>
        <w:gridCol w:w="1757"/>
        <w:gridCol w:w="5746"/>
      </w:tblGrid>
      <w:tr w:rsidR="00F24CA2" w:rsidRPr="00F24CA2" w14:paraId="0C44FE2B" w14:textId="77777777" w:rsidTr="000C5276">
        <w:tc>
          <w:tcPr>
            <w:tcW w:w="9062" w:type="dxa"/>
            <w:gridSpan w:val="2"/>
          </w:tcPr>
          <w:p w14:paraId="0F6762C6" w14:textId="77777777" w:rsidR="00F24CA2" w:rsidRPr="006E370B" w:rsidRDefault="00F24CA2" w:rsidP="00F24CA2">
            <w:pPr>
              <w:pStyle w:val="Lijstalinea"/>
              <w:numPr>
                <w:ilvl w:val="0"/>
                <w:numId w:val="6"/>
              </w:numPr>
              <w:contextualSpacing/>
              <w:rPr>
                <w:rFonts w:ascii="Avenir Roman" w:hAnsi="Avenir Roman"/>
                <w:b/>
              </w:rPr>
            </w:pPr>
            <w:r w:rsidRPr="006E370B">
              <w:rPr>
                <w:rFonts w:ascii="Avenir Roman" w:hAnsi="Avenir Roman"/>
                <w:b/>
                <w:color w:val="00B4DB"/>
              </w:rPr>
              <w:t>Naam van de school</w:t>
            </w:r>
          </w:p>
        </w:tc>
      </w:tr>
      <w:tr w:rsidR="00F24CA2" w:rsidRPr="00F24CA2" w14:paraId="78853F8B" w14:textId="77777777" w:rsidTr="000C5276">
        <w:tc>
          <w:tcPr>
            <w:tcW w:w="1980" w:type="dxa"/>
          </w:tcPr>
          <w:p w14:paraId="4DD7643E" w14:textId="77777777" w:rsidR="00F24CA2" w:rsidRPr="00F24CA2" w:rsidRDefault="00F24CA2" w:rsidP="000C5276">
            <w:r w:rsidRPr="00F24CA2">
              <w:t>Naam</w:t>
            </w:r>
          </w:p>
        </w:tc>
        <w:tc>
          <w:tcPr>
            <w:tcW w:w="7082" w:type="dxa"/>
          </w:tcPr>
          <w:p w14:paraId="5B2D6B96" w14:textId="77777777" w:rsidR="00F24CA2" w:rsidRPr="00F24CA2" w:rsidRDefault="00F24CA2" w:rsidP="000C5276"/>
        </w:tc>
      </w:tr>
    </w:tbl>
    <w:p w14:paraId="2AE3A079" w14:textId="77777777" w:rsidR="00F24CA2" w:rsidRPr="00F24CA2" w:rsidRDefault="00F24CA2" w:rsidP="00F24CA2">
      <w:pPr>
        <w:rPr>
          <w:sz w:val="22"/>
          <w:szCs w:val="22"/>
        </w:rPr>
      </w:pPr>
    </w:p>
    <w:tbl>
      <w:tblPr>
        <w:tblStyle w:val="Tabelraster"/>
        <w:tblW w:w="0" w:type="auto"/>
        <w:tblLook w:val="04A0" w:firstRow="1" w:lastRow="0" w:firstColumn="1" w:lastColumn="0" w:noHBand="0" w:noVBand="1"/>
      </w:tblPr>
      <w:tblGrid>
        <w:gridCol w:w="7503"/>
      </w:tblGrid>
      <w:tr w:rsidR="00F24CA2" w:rsidRPr="00F24CA2" w14:paraId="258A952F" w14:textId="77777777" w:rsidTr="000C5276">
        <w:tc>
          <w:tcPr>
            <w:tcW w:w="9062" w:type="dxa"/>
          </w:tcPr>
          <w:p w14:paraId="799007DD" w14:textId="77777777" w:rsidR="00F24CA2" w:rsidRPr="006E370B" w:rsidRDefault="00F24CA2" w:rsidP="00F24CA2">
            <w:pPr>
              <w:pStyle w:val="Lijstalinea"/>
              <w:numPr>
                <w:ilvl w:val="0"/>
                <w:numId w:val="6"/>
              </w:numPr>
              <w:contextualSpacing/>
              <w:rPr>
                <w:rFonts w:ascii="Avenir Roman" w:hAnsi="Avenir Roman"/>
                <w:b/>
              </w:rPr>
            </w:pPr>
            <w:r w:rsidRPr="006E370B">
              <w:rPr>
                <w:rFonts w:ascii="Avenir Roman" w:hAnsi="Avenir Roman"/>
                <w:b/>
                <w:color w:val="00B4DB"/>
              </w:rPr>
              <w:t>Wanneer is de klacht ontstaan?</w:t>
            </w:r>
          </w:p>
        </w:tc>
      </w:tr>
      <w:tr w:rsidR="00F24CA2" w:rsidRPr="00F24CA2" w14:paraId="06859981" w14:textId="77777777" w:rsidTr="000C5276">
        <w:tc>
          <w:tcPr>
            <w:tcW w:w="9062" w:type="dxa"/>
          </w:tcPr>
          <w:p w14:paraId="5089F521" w14:textId="77777777" w:rsidR="00F24CA2" w:rsidRPr="00F24CA2" w:rsidRDefault="00F24CA2" w:rsidP="000C5276"/>
          <w:p w14:paraId="578DD0A6" w14:textId="77777777" w:rsidR="00F24CA2" w:rsidRPr="00F24CA2" w:rsidRDefault="00F24CA2" w:rsidP="000C5276"/>
          <w:p w14:paraId="768A4C17" w14:textId="77777777" w:rsidR="00F24CA2" w:rsidRPr="00F24CA2" w:rsidRDefault="00F24CA2" w:rsidP="000C5276"/>
          <w:p w14:paraId="3295FBC0" w14:textId="77777777" w:rsidR="00F24CA2" w:rsidRPr="00F24CA2" w:rsidRDefault="00F24CA2" w:rsidP="000C5276"/>
          <w:p w14:paraId="3EE7D615" w14:textId="77777777" w:rsidR="00F24CA2" w:rsidRPr="00F24CA2" w:rsidRDefault="00F24CA2" w:rsidP="000C5276"/>
          <w:p w14:paraId="5F0CBB98" w14:textId="77777777" w:rsidR="00F24CA2" w:rsidRPr="00F24CA2" w:rsidRDefault="00F24CA2" w:rsidP="000C5276"/>
        </w:tc>
      </w:tr>
    </w:tbl>
    <w:p w14:paraId="4E5E90D3" w14:textId="77777777" w:rsidR="00F24CA2" w:rsidRPr="00F24CA2" w:rsidRDefault="00F24CA2" w:rsidP="00F24CA2">
      <w:pPr>
        <w:rPr>
          <w:sz w:val="22"/>
          <w:szCs w:val="22"/>
        </w:rPr>
      </w:pPr>
    </w:p>
    <w:tbl>
      <w:tblPr>
        <w:tblStyle w:val="Tabelraster"/>
        <w:tblW w:w="0" w:type="auto"/>
        <w:tblLook w:val="04A0" w:firstRow="1" w:lastRow="0" w:firstColumn="1" w:lastColumn="0" w:noHBand="0" w:noVBand="1"/>
      </w:tblPr>
      <w:tblGrid>
        <w:gridCol w:w="7503"/>
      </w:tblGrid>
      <w:tr w:rsidR="00F24CA2" w:rsidRPr="00F24CA2" w14:paraId="64DEF46F" w14:textId="77777777" w:rsidTr="000C5276">
        <w:tc>
          <w:tcPr>
            <w:tcW w:w="9062" w:type="dxa"/>
          </w:tcPr>
          <w:p w14:paraId="5F413D71" w14:textId="4ABD130E" w:rsidR="00F24CA2" w:rsidRPr="006E370B" w:rsidRDefault="00F24CA2" w:rsidP="006E370B">
            <w:pPr>
              <w:pStyle w:val="Lijstalinea"/>
              <w:numPr>
                <w:ilvl w:val="0"/>
                <w:numId w:val="6"/>
              </w:numPr>
              <w:contextualSpacing/>
              <w:rPr>
                <w:rFonts w:ascii="Avenir Roman" w:hAnsi="Avenir Roman"/>
                <w:b/>
              </w:rPr>
            </w:pPr>
            <w:r w:rsidRPr="006E370B">
              <w:rPr>
                <w:rFonts w:ascii="Avenir Roman" w:hAnsi="Avenir Roman"/>
                <w:b/>
                <w:color w:val="00B4DB"/>
              </w:rPr>
              <w:lastRenderedPageBreak/>
              <w:tab/>
              <w:t>Wat is de inhoud van uw klacht?</w:t>
            </w:r>
          </w:p>
        </w:tc>
      </w:tr>
      <w:tr w:rsidR="00F24CA2" w:rsidRPr="00F24CA2" w14:paraId="7CC47472" w14:textId="77777777" w:rsidTr="000C5276">
        <w:tc>
          <w:tcPr>
            <w:tcW w:w="9062" w:type="dxa"/>
          </w:tcPr>
          <w:p w14:paraId="5854451A" w14:textId="77777777" w:rsidR="00F24CA2" w:rsidRPr="00F24CA2" w:rsidRDefault="00F24CA2" w:rsidP="000C5276"/>
          <w:p w14:paraId="33EBDD2C" w14:textId="77777777" w:rsidR="00F24CA2" w:rsidRPr="00F24CA2" w:rsidRDefault="00F24CA2" w:rsidP="000C5276"/>
          <w:p w14:paraId="7A90BBF2" w14:textId="77777777" w:rsidR="00F24CA2" w:rsidRPr="00F24CA2" w:rsidRDefault="00F24CA2" w:rsidP="000C5276"/>
          <w:p w14:paraId="1D872063" w14:textId="77777777" w:rsidR="00F24CA2" w:rsidRPr="00F24CA2" w:rsidRDefault="00F24CA2" w:rsidP="000C5276"/>
          <w:p w14:paraId="63F237FA" w14:textId="77777777" w:rsidR="00F24CA2" w:rsidRPr="00F24CA2" w:rsidRDefault="00F24CA2" w:rsidP="000C5276"/>
          <w:p w14:paraId="5E5A4CA2" w14:textId="77777777" w:rsidR="00F24CA2" w:rsidRPr="00F24CA2" w:rsidRDefault="00F24CA2" w:rsidP="000C5276"/>
          <w:p w14:paraId="493AC263" w14:textId="77777777" w:rsidR="00F24CA2" w:rsidRPr="00F24CA2" w:rsidRDefault="00F24CA2" w:rsidP="000C5276"/>
          <w:p w14:paraId="6E401A24" w14:textId="77777777" w:rsidR="00F24CA2" w:rsidRPr="00F24CA2" w:rsidRDefault="00F24CA2" w:rsidP="000C5276"/>
          <w:p w14:paraId="2C37D08A" w14:textId="77777777" w:rsidR="00F24CA2" w:rsidRPr="00F24CA2" w:rsidRDefault="00F24CA2" w:rsidP="000C5276"/>
          <w:p w14:paraId="7448028A" w14:textId="77777777" w:rsidR="00F24CA2" w:rsidRPr="00F24CA2" w:rsidRDefault="00F24CA2" w:rsidP="000C5276"/>
          <w:p w14:paraId="0996621F" w14:textId="77777777" w:rsidR="00F24CA2" w:rsidRPr="00F24CA2" w:rsidRDefault="00F24CA2" w:rsidP="000C5276"/>
          <w:p w14:paraId="693EE7A5" w14:textId="77777777" w:rsidR="00F24CA2" w:rsidRPr="00F24CA2" w:rsidRDefault="00F24CA2" w:rsidP="000C5276"/>
          <w:p w14:paraId="2D49A179" w14:textId="77777777" w:rsidR="00F24CA2" w:rsidRPr="00F24CA2" w:rsidRDefault="00F24CA2" w:rsidP="000C5276"/>
        </w:tc>
      </w:tr>
    </w:tbl>
    <w:p w14:paraId="17B44349" w14:textId="77777777" w:rsidR="00F24CA2" w:rsidRPr="00F24CA2" w:rsidRDefault="00F24CA2" w:rsidP="00F24CA2">
      <w:pPr>
        <w:rPr>
          <w:sz w:val="22"/>
          <w:szCs w:val="22"/>
        </w:rPr>
      </w:pPr>
    </w:p>
    <w:tbl>
      <w:tblPr>
        <w:tblStyle w:val="Tabelraster"/>
        <w:tblW w:w="0" w:type="auto"/>
        <w:tblLook w:val="04A0" w:firstRow="1" w:lastRow="0" w:firstColumn="1" w:lastColumn="0" w:noHBand="0" w:noVBand="1"/>
      </w:tblPr>
      <w:tblGrid>
        <w:gridCol w:w="3856"/>
        <w:gridCol w:w="3647"/>
      </w:tblGrid>
      <w:tr w:rsidR="00F24CA2" w:rsidRPr="00F24CA2" w14:paraId="286435FF" w14:textId="77777777" w:rsidTr="006E370B">
        <w:tc>
          <w:tcPr>
            <w:tcW w:w="7503" w:type="dxa"/>
            <w:gridSpan w:val="2"/>
          </w:tcPr>
          <w:p w14:paraId="253CCBD3" w14:textId="27AC0664" w:rsidR="00F24CA2" w:rsidRPr="006E370B" w:rsidRDefault="00F24CA2" w:rsidP="000C5276">
            <w:pPr>
              <w:pStyle w:val="Lijstalinea"/>
              <w:numPr>
                <w:ilvl w:val="0"/>
                <w:numId w:val="6"/>
              </w:numPr>
              <w:contextualSpacing/>
              <w:rPr>
                <w:rFonts w:ascii="Avenir Roman" w:hAnsi="Avenir Roman"/>
                <w:b/>
                <w:color w:val="00B4DB"/>
              </w:rPr>
            </w:pPr>
            <w:r w:rsidRPr="006E370B">
              <w:rPr>
                <w:rFonts w:ascii="Avenir Roman" w:hAnsi="Avenir Roman"/>
                <w:b/>
                <w:color w:val="00B4DB"/>
              </w:rPr>
              <w:t>Heeft u de klacht voorgelegd aan diegene tegen wie de klacht gericht is ?</w:t>
            </w:r>
          </w:p>
        </w:tc>
      </w:tr>
      <w:tr w:rsidR="00F24CA2" w:rsidRPr="00F24CA2" w14:paraId="4E607D01" w14:textId="77777777" w:rsidTr="006E370B">
        <w:tc>
          <w:tcPr>
            <w:tcW w:w="3856" w:type="dxa"/>
          </w:tcPr>
          <w:p w14:paraId="683E12A5" w14:textId="77777777" w:rsidR="00F24CA2" w:rsidRDefault="00F24CA2" w:rsidP="000C5276">
            <w:r w:rsidRPr="00F24CA2">
              <w:t>Zo ja, wanneer?</w:t>
            </w:r>
          </w:p>
          <w:p w14:paraId="27783109" w14:textId="4CE0D451" w:rsidR="006E370B" w:rsidRPr="00F24CA2" w:rsidRDefault="006E370B" w:rsidP="000C5276"/>
        </w:tc>
        <w:tc>
          <w:tcPr>
            <w:tcW w:w="3647" w:type="dxa"/>
          </w:tcPr>
          <w:p w14:paraId="48FDDEFD" w14:textId="77777777" w:rsidR="00F24CA2" w:rsidRPr="00F24CA2" w:rsidRDefault="00F24CA2" w:rsidP="000C5276"/>
        </w:tc>
      </w:tr>
      <w:tr w:rsidR="00F24CA2" w:rsidRPr="00F24CA2" w14:paraId="2989D076" w14:textId="77777777" w:rsidTr="006E370B">
        <w:tc>
          <w:tcPr>
            <w:tcW w:w="3856" w:type="dxa"/>
          </w:tcPr>
          <w:p w14:paraId="66A87B2F" w14:textId="77777777" w:rsidR="00F24CA2" w:rsidRPr="00F24CA2" w:rsidRDefault="00F24CA2" w:rsidP="000C5276">
            <w:r w:rsidRPr="00F24CA2">
              <w:t>Wat was hier de uitkomst van?</w:t>
            </w:r>
          </w:p>
        </w:tc>
        <w:tc>
          <w:tcPr>
            <w:tcW w:w="3647" w:type="dxa"/>
          </w:tcPr>
          <w:p w14:paraId="121F6262" w14:textId="77777777" w:rsidR="00F24CA2" w:rsidRDefault="00F24CA2" w:rsidP="000C5276"/>
          <w:p w14:paraId="08E0B7DF" w14:textId="77777777" w:rsidR="006E370B" w:rsidRDefault="006E370B" w:rsidP="000C5276"/>
          <w:p w14:paraId="3D6BD03C" w14:textId="77777777" w:rsidR="006E370B" w:rsidRDefault="006E370B" w:rsidP="000C5276"/>
          <w:p w14:paraId="688AA286" w14:textId="2FFAA3D4" w:rsidR="006E370B" w:rsidRPr="00F24CA2" w:rsidRDefault="006E370B" w:rsidP="000C5276"/>
        </w:tc>
      </w:tr>
      <w:tr w:rsidR="00F24CA2" w:rsidRPr="00F24CA2" w14:paraId="4CE43D9C" w14:textId="77777777" w:rsidTr="006E370B">
        <w:tc>
          <w:tcPr>
            <w:tcW w:w="3856" w:type="dxa"/>
          </w:tcPr>
          <w:p w14:paraId="34D7B79F" w14:textId="77777777" w:rsidR="006E370B" w:rsidRDefault="00F24CA2" w:rsidP="000C5276">
            <w:r w:rsidRPr="00F24CA2">
              <w:t>Zo nee, waarom niet?</w:t>
            </w:r>
          </w:p>
          <w:p w14:paraId="30D256CD" w14:textId="77777777" w:rsidR="006E370B" w:rsidRDefault="006E370B" w:rsidP="000C5276"/>
          <w:p w14:paraId="38061836" w14:textId="77777777" w:rsidR="006E370B" w:rsidRDefault="006E370B" w:rsidP="000C5276"/>
          <w:p w14:paraId="72DE1537" w14:textId="77777777" w:rsidR="006E370B" w:rsidRDefault="006E370B" w:rsidP="000C5276"/>
          <w:p w14:paraId="0337B366" w14:textId="5CDBAF39" w:rsidR="00F24CA2" w:rsidRPr="00F24CA2" w:rsidRDefault="00F24CA2" w:rsidP="000C5276"/>
        </w:tc>
        <w:tc>
          <w:tcPr>
            <w:tcW w:w="3647" w:type="dxa"/>
          </w:tcPr>
          <w:p w14:paraId="0AE9F838" w14:textId="77777777" w:rsidR="00F24CA2" w:rsidRPr="00F24CA2" w:rsidRDefault="00F24CA2" w:rsidP="000C5276"/>
        </w:tc>
      </w:tr>
    </w:tbl>
    <w:p w14:paraId="6B1C5C28" w14:textId="77777777" w:rsidR="00F24CA2" w:rsidRPr="00F24CA2" w:rsidRDefault="00F24CA2" w:rsidP="00F24CA2">
      <w:pPr>
        <w:rPr>
          <w:sz w:val="22"/>
          <w:szCs w:val="22"/>
        </w:rPr>
      </w:pPr>
    </w:p>
    <w:tbl>
      <w:tblPr>
        <w:tblStyle w:val="Tabelraster"/>
        <w:tblW w:w="0" w:type="auto"/>
        <w:tblLook w:val="04A0" w:firstRow="1" w:lastRow="0" w:firstColumn="1" w:lastColumn="0" w:noHBand="0" w:noVBand="1"/>
      </w:tblPr>
      <w:tblGrid>
        <w:gridCol w:w="3855"/>
        <w:gridCol w:w="3648"/>
      </w:tblGrid>
      <w:tr w:rsidR="00F24CA2" w:rsidRPr="00F24CA2" w14:paraId="6D94FB41" w14:textId="77777777" w:rsidTr="000C5276">
        <w:tc>
          <w:tcPr>
            <w:tcW w:w="9062" w:type="dxa"/>
            <w:gridSpan w:val="2"/>
          </w:tcPr>
          <w:p w14:paraId="3A085AED" w14:textId="2126C158" w:rsidR="00F24CA2" w:rsidRPr="006E370B" w:rsidRDefault="00F24CA2" w:rsidP="002779C8">
            <w:pPr>
              <w:pStyle w:val="Lijstalinea"/>
              <w:numPr>
                <w:ilvl w:val="0"/>
                <w:numId w:val="6"/>
              </w:numPr>
              <w:contextualSpacing/>
              <w:rPr>
                <w:rFonts w:ascii="Avenir Roman" w:hAnsi="Avenir Roman"/>
                <w:b/>
              </w:rPr>
            </w:pPr>
            <w:r w:rsidRPr="006E370B">
              <w:rPr>
                <w:rFonts w:ascii="Avenir Roman" w:hAnsi="Avenir Roman"/>
                <w:b/>
                <w:color w:val="00B4DB"/>
              </w:rPr>
              <w:t>Heeft u andere aan school verbonden personen betrokken bij de klacht?</w:t>
            </w:r>
          </w:p>
        </w:tc>
      </w:tr>
      <w:tr w:rsidR="00F24CA2" w:rsidRPr="00F24CA2" w14:paraId="43195311" w14:textId="77777777" w:rsidTr="000C5276">
        <w:tc>
          <w:tcPr>
            <w:tcW w:w="4531" w:type="dxa"/>
          </w:tcPr>
          <w:p w14:paraId="2AFEB5E6" w14:textId="77777777" w:rsidR="00F24CA2" w:rsidRDefault="00F24CA2" w:rsidP="000C5276">
            <w:r w:rsidRPr="00F24CA2">
              <w:t>Zo ja, aan wie?</w:t>
            </w:r>
          </w:p>
          <w:p w14:paraId="0777DF8F" w14:textId="305E415F" w:rsidR="006E370B" w:rsidRPr="00F24CA2" w:rsidRDefault="006E370B" w:rsidP="000C5276"/>
        </w:tc>
        <w:tc>
          <w:tcPr>
            <w:tcW w:w="4531" w:type="dxa"/>
          </w:tcPr>
          <w:p w14:paraId="1CC816A4" w14:textId="77777777" w:rsidR="00F24CA2" w:rsidRPr="00F24CA2" w:rsidRDefault="00F24CA2" w:rsidP="000C5276"/>
        </w:tc>
      </w:tr>
      <w:tr w:rsidR="00F24CA2" w:rsidRPr="00F24CA2" w14:paraId="5EE71ACA" w14:textId="77777777" w:rsidTr="000C5276">
        <w:tc>
          <w:tcPr>
            <w:tcW w:w="4531" w:type="dxa"/>
          </w:tcPr>
          <w:p w14:paraId="59B8E0D2" w14:textId="77777777" w:rsidR="00F24CA2" w:rsidRDefault="00F24CA2" w:rsidP="000C5276">
            <w:r w:rsidRPr="00F24CA2">
              <w:t>En wanneer?</w:t>
            </w:r>
          </w:p>
          <w:p w14:paraId="3D948393" w14:textId="089510F9" w:rsidR="006E370B" w:rsidRPr="00F24CA2" w:rsidRDefault="006E370B" w:rsidP="000C5276"/>
        </w:tc>
        <w:tc>
          <w:tcPr>
            <w:tcW w:w="4531" w:type="dxa"/>
          </w:tcPr>
          <w:p w14:paraId="0588746D" w14:textId="77777777" w:rsidR="00F24CA2" w:rsidRPr="00F24CA2" w:rsidRDefault="00F24CA2" w:rsidP="000C5276"/>
        </w:tc>
      </w:tr>
      <w:tr w:rsidR="00F24CA2" w:rsidRPr="00F24CA2" w14:paraId="035EEBCE" w14:textId="77777777" w:rsidTr="000C5276">
        <w:tc>
          <w:tcPr>
            <w:tcW w:w="4531" w:type="dxa"/>
          </w:tcPr>
          <w:p w14:paraId="62FBA321" w14:textId="77777777" w:rsidR="00F24CA2" w:rsidRPr="00F24CA2" w:rsidRDefault="00F24CA2" w:rsidP="000C5276">
            <w:r w:rsidRPr="00F24CA2">
              <w:t>Wat was hier de uitkomst van?</w:t>
            </w:r>
          </w:p>
          <w:p w14:paraId="6AAE0A78" w14:textId="77777777" w:rsidR="00F24CA2" w:rsidRPr="00F24CA2" w:rsidRDefault="00F24CA2" w:rsidP="000C5276"/>
          <w:p w14:paraId="31D4837F" w14:textId="77777777" w:rsidR="00F24CA2" w:rsidRPr="00F24CA2" w:rsidRDefault="00F24CA2" w:rsidP="000C5276"/>
          <w:p w14:paraId="40C57A2D" w14:textId="77777777" w:rsidR="00F24CA2" w:rsidRPr="00F24CA2" w:rsidRDefault="00F24CA2" w:rsidP="000C5276"/>
          <w:p w14:paraId="72ECDE6C" w14:textId="77777777" w:rsidR="00F24CA2" w:rsidRPr="00F24CA2" w:rsidRDefault="00F24CA2" w:rsidP="000C5276"/>
        </w:tc>
        <w:tc>
          <w:tcPr>
            <w:tcW w:w="4531" w:type="dxa"/>
          </w:tcPr>
          <w:p w14:paraId="041DB96B" w14:textId="77777777" w:rsidR="00F24CA2" w:rsidRPr="00F24CA2" w:rsidRDefault="00F24CA2" w:rsidP="000C5276"/>
        </w:tc>
      </w:tr>
      <w:tr w:rsidR="00F24CA2" w:rsidRPr="00F24CA2" w14:paraId="37E14B69" w14:textId="77777777" w:rsidTr="000C5276">
        <w:tc>
          <w:tcPr>
            <w:tcW w:w="4531" w:type="dxa"/>
          </w:tcPr>
          <w:p w14:paraId="1E0A8BB9" w14:textId="77777777" w:rsidR="00F24CA2" w:rsidRDefault="00F24CA2" w:rsidP="000C5276">
            <w:r w:rsidRPr="00F24CA2">
              <w:t>Zo nee, waarom niet?</w:t>
            </w:r>
          </w:p>
          <w:p w14:paraId="0EEF314A" w14:textId="77777777" w:rsidR="006E370B" w:rsidRDefault="006E370B" w:rsidP="000C5276"/>
          <w:p w14:paraId="2008C1CB" w14:textId="77777777" w:rsidR="006E370B" w:rsidRDefault="006E370B" w:rsidP="000C5276"/>
          <w:p w14:paraId="6B88FE92" w14:textId="18661A39" w:rsidR="006E370B" w:rsidRPr="00F24CA2" w:rsidRDefault="006E370B" w:rsidP="000C5276"/>
        </w:tc>
        <w:tc>
          <w:tcPr>
            <w:tcW w:w="4531" w:type="dxa"/>
          </w:tcPr>
          <w:p w14:paraId="019B24D9" w14:textId="77777777" w:rsidR="00F24CA2" w:rsidRPr="00F24CA2" w:rsidRDefault="00F24CA2" w:rsidP="000C5276"/>
        </w:tc>
      </w:tr>
    </w:tbl>
    <w:p w14:paraId="5916C5EC" w14:textId="0AFF4E5C" w:rsidR="00F24CA2" w:rsidRDefault="00F24CA2" w:rsidP="00F24CA2">
      <w:pPr>
        <w:rPr>
          <w:sz w:val="22"/>
          <w:szCs w:val="22"/>
        </w:rPr>
      </w:pPr>
    </w:p>
    <w:p w14:paraId="7F6DC914" w14:textId="77777777" w:rsidR="006E370B" w:rsidRPr="00F24CA2" w:rsidRDefault="006E370B" w:rsidP="00F24CA2">
      <w:pPr>
        <w:rPr>
          <w:sz w:val="22"/>
          <w:szCs w:val="22"/>
        </w:rPr>
      </w:pPr>
    </w:p>
    <w:tbl>
      <w:tblPr>
        <w:tblStyle w:val="Tabelraster"/>
        <w:tblW w:w="0" w:type="auto"/>
        <w:tblLook w:val="04A0" w:firstRow="1" w:lastRow="0" w:firstColumn="1" w:lastColumn="0" w:noHBand="0" w:noVBand="1"/>
      </w:tblPr>
      <w:tblGrid>
        <w:gridCol w:w="643"/>
        <w:gridCol w:w="6860"/>
      </w:tblGrid>
      <w:tr w:rsidR="00F24CA2" w:rsidRPr="00F24CA2" w14:paraId="64727AEC" w14:textId="77777777" w:rsidTr="000C5276">
        <w:tc>
          <w:tcPr>
            <w:tcW w:w="9062" w:type="dxa"/>
            <w:gridSpan w:val="2"/>
          </w:tcPr>
          <w:p w14:paraId="59B3DEAD" w14:textId="77777777" w:rsidR="00F24CA2" w:rsidRPr="006E370B" w:rsidRDefault="00F24CA2" w:rsidP="00F24CA2">
            <w:pPr>
              <w:pStyle w:val="Lijstalinea"/>
              <w:numPr>
                <w:ilvl w:val="0"/>
                <w:numId w:val="6"/>
              </w:numPr>
              <w:contextualSpacing/>
              <w:rPr>
                <w:rFonts w:ascii="Avenir Roman" w:hAnsi="Avenir Roman"/>
                <w:b/>
              </w:rPr>
            </w:pPr>
            <w:r w:rsidRPr="006E370B">
              <w:rPr>
                <w:rFonts w:ascii="Avenir Roman" w:hAnsi="Avenir Roman"/>
                <w:b/>
                <w:color w:val="00B4DB"/>
              </w:rPr>
              <w:t>Is er een voorstel door school gedaan om de klacht op te lossen?</w:t>
            </w:r>
          </w:p>
        </w:tc>
      </w:tr>
      <w:tr w:rsidR="00F24CA2" w:rsidRPr="00F24CA2" w14:paraId="7906618F" w14:textId="77777777" w:rsidTr="000C5276">
        <w:tc>
          <w:tcPr>
            <w:tcW w:w="704" w:type="dxa"/>
          </w:tcPr>
          <w:p w14:paraId="16E2950A" w14:textId="77777777" w:rsidR="00F24CA2" w:rsidRPr="00F24CA2" w:rsidRDefault="00F24CA2" w:rsidP="000C5276">
            <w:pPr>
              <w:jc w:val="center"/>
            </w:pPr>
            <w:r w:rsidRPr="00F24CA2">
              <w:t>0</w:t>
            </w:r>
          </w:p>
        </w:tc>
        <w:tc>
          <w:tcPr>
            <w:tcW w:w="8358" w:type="dxa"/>
          </w:tcPr>
          <w:p w14:paraId="0D7C6A4A" w14:textId="77777777" w:rsidR="00F24CA2" w:rsidRPr="00F24CA2" w:rsidRDefault="00F24CA2" w:rsidP="000C5276">
            <w:r w:rsidRPr="00F24CA2">
              <w:t>Ja</w:t>
            </w:r>
          </w:p>
        </w:tc>
      </w:tr>
      <w:tr w:rsidR="00F24CA2" w:rsidRPr="00F24CA2" w14:paraId="042822A8" w14:textId="77777777" w:rsidTr="000C5276">
        <w:tc>
          <w:tcPr>
            <w:tcW w:w="704" w:type="dxa"/>
          </w:tcPr>
          <w:p w14:paraId="04D9B280" w14:textId="77777777" w:rsidR="00F24CA2" w:rsidRPr="00F24CA2" w:rsidRDefault="00F24CA2" w:rsidP="000C5276">
            <w:pPr>
              <w:jc w:val="center"/>
            </w:pPr>
            <w:r w:rsidRPr="00F24CA2">
              <w:lastRenderedPageBreak/>
              <w:t>0</w:t>
            </w:r>
          </w:p>
        </w:tc>
        <w:tc>
          <w:tcPr>
            <w:tcW w:w="8358" w:type="dxa"/>
          </w:tcPr>
          <w:p w14:paraId="2EA17C3E" w14:textId="77777777" w:rsidR="00F24CA2" w:rsidRPr="00F24CA2" w:rsidRDefault="00F24CA2" w:rsidP="000C5276">
            <w:r w:rsidRPr="00F24CA2">
              <w:t>Nee</w:t>
            </w:r>
          </w:p>
        </w:tc>
      </w:tr>
      <w:tr w:rsidR="00F24CA2" w:rsidRPr="00F24CA2" w14:paraId="2DD88050" w14:textId="77777777" w:rsidTr="000C5276">
        <w:tc>
          <w:tcPr>
            <w:tcW w:w="704" w:type="dxa"/>
          </w:tcPr>
          <w:p w14:paraId="12C62920" w14:textId="77777777" w:rsidR="00F24CA2" w:rsidRPr="00F24CA2" w:rsidRDefault="00F24CA2" w:rsidP="000C5276"/>
        </w:tc>
        <w:tc>
          <w:tcPr>
            <w:tcW w:w="8358" w:type="dxa"/>
          </w:tcPr>
          <w:p w14:paraId="57247CE7" w14:textId="77777777" w:rsidR="00F24CA2" w:rsidRPr="00F24CA2" w:rsidRDefault="00F24CA2" w:rsidP="000C5276"/>
        </w:tc>
      </w:tr>
      <w:tr w:rsidR="00F24CA2" w:rsidRPr="00F24CA2" w14:paraId="1D1221BB" w14:textId="77777777" w:rsidTr="000C5276">
        <w:tc>
          <w:tcPr>
            <w:tcW w:w="9062" w:type="dxa"/>
            <w:gridSpan w:val="2"/>
          </w:tcPr>
          <w:p w14:paraId="65BF4118" w14:textId="77777777" w:rsidR="00F24CA2" w:rsidRPr="00F24CA2" w:rsidRDefault="00F24CA2" w:rsidP="000C5276">
            <w:r w:rsidRPr="00F24CA2">
              <w:t>Zo ja, hoe luidt dit?</w:t>
            </w:r>
          </w:p>
          <w:p w14:paraId="75313339" w14:textId="77777777" w:rsidR="00F24CA2" w:rsidRPr="00F24CA2" w:rsidRDefault="00F24CA2" w:rsidP="000C5276"/>
          <w:p w14:paraId="7B86F50F" w14:textId="77777777" w:rsidR="00F24CA2" w:rsidRPr="00F24CA2" w:rsidRDefault="00F24CA2" w:rsidP="000C5276"/>
          <w:p w14:paraId="03743B43" w14:textId="77777777" w:rsidR="00F24CA2" w:rsidRPr="00F24CA2" w:rsidRDefault="00F24CA2" w:rsidP="000C5276"/>
        </w:tc>
      </w:tr>
    </w:tbl>
    <w:p w14:paraId="5869D227" w14:textId="7E68D78E" w:rsidR="00F24CA2" w:rsidRPr="00F24CA2" w:rsidRDefault="00F24CA2" w:rsidP="00F24CA2">
      <w:pPr>
        <w:rPr>
          <w:sz w:val="22"/>
          <w:szCs w:val="22"/>
        </w:rPr>
      </w:pPr>
    </w:p>
    <w:p w14:paraId="6EB005AC" w14:textId="77777777" w:rsidR="00F24CA2" w:rsidRPr="00F24CA2" w:rsidRDefault="00F24CA2" w:rsidP="00F24CA2">
      <w:pPr>
        <w:rPr>
          <w:sz w:val="22"/>
          <w:szCs w:val="22"/>
        </w:rPr>
      </w:pPr>
    </w:p>
    <w:p w14:paraId="44E7AA19" w14:textId="77777777" w:rsidR="00F24CA2" w:rsidRPr="00F24CA2" w:rsidRDefault="00F24CA2" w:rsidP="00F24CA2">
      <w:pPr>
        <w:rPr>
          <w:sz w:val="22"/>
          <w:szCs w:val="22"/>
        </w:rPr>
      </w:pPr>
    </w:p>
    <w:p w14:paraId="0AA85404" w14:textId="77777777" w:rsidR="00F574DD" w:rsidRDefault="00F574DD" w:rsidP="00F24CA2">
      <w:pPr>
        <w:spacing w:line="240" w:lineRule="auto"/>
        <w:ind w:left="1410" w:hanging="1410"/>
      </w:pPr>
    </w:p>
    <w:sectPr w:rsidR="00F574DD" w:rsidSect="00CF117B">
      <w:headerReference w:type="default" r:id="rId11"/>
      <w:headerReference w:type="first" r:id="rId12"/>
      <w:pgSz w:w="11900" w:h="16840"/>
      <w:pgMar w:top="2194" w:right="2970" w:bottom="1417" w:left="1417" w:header="226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D4B00" w14:textId="77777777" w:rsidR="00580F8A" w:rsidRDefault="00580F8A" w:rsidP="00307605">
      <w:r>
        <w:separator/>
      </w:r>
    </w:p>
  </w:endnote>
  <w:endnote w:type="continuationSeparator" w:id="0">
    <w:p w14:paraId="3CF89848" w14:textId="77777777" w:rsidR="00580F8A" w:rsidRDefault="00580F8A" w:rsidP="00307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Roman">
    <w:altName w:val="Corbel"/>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venir Heavy">
    <w:altName w:val="Calibri"/>
    <w:charset w:val="4D"/>
    <w:family w:val="swiss"/>
    <w:pitch w:val="variable"/>
    <w:sig w:usb0="800000AF" w:usb1="5000204A" w:usb2="00000000" w:usb3="00000000" w:csb0="0000009B" w:csb1="00000000"/>
  </w:font>
  <w:font w:name="Times New Roman (Koppen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enir Oblique">
    <w:altName w:val="Segoe Script"/>
    <w:charset w:val="4D"/>
    <w:family w:val="swiss"/>
    <w:pitch w:val="variable"/>
    <w:sig w:usb0="00000001" w:usb1="5000204A" w:usb2="00000000" w:usb3="00000000" w:csb0="0000009B" w:csb1="00000000"/>
  </w:font>
  <w:font w:name="Times New Roman (Hoofdtekst CS)">
    <w:altName w:val="Times New Roman"/>
    <w:panose1 w:val="00000000000000000000"/>
    <w:charset w:val="00"/>
    <w:family w:val="roman"/>
    <w:notTrueType/>
    <w:pitch w:val="default"/>
  </w:font>
  <w:font w:name="Avenir Black">
    <w:altName w:val="Calibri"/>
    <w:charset w:val="4D"/>
    <w:family w:val="swiss"/>
    <w:pitch w:val="variable"/>
    <w:sig w:usb0="800000AF" w:usb1="5000204A" w:usb2="00000000" w:usb3="00000000" w:csb0="0000009B" w:csb1="00000000"/>
  </w:font>
  <w:font w:name="Avenir Book">
    <w:altName w:val="Tw Cen MT"/>
    <w:charset w:val="00"/>
    <w:family w:val="auto"/>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5AC85" w14:textId="77777777" w:rsidR="00580F8A" w:rsidRDefault="00580F8A" w:rsidP="00307605">
      <w:r>
        <w:separator/>
      </w:r>
    </w:p>
  </w:footnote>
  <w:footnote w:type="continuationSeparator" w:id="0">
    <w:p w14:paraId="4F03DD59" w14:textId="77777777" w:rsidR="00580F8A" w:rsidRDefault="00580F8A" w:rsidP="00307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64661" w14:textId="77777777" w:rsidR="00307605" w:rsidRDefault="007D783B" w:rsidP="00307605">
    <w:r>
      <w:rPr>
        <w:noProof/>
        <w:lang w:eastAsia="nl-NL"/>
      </w:rPr>
      <w:drawing>
        <wp:anchor distT="0" distB="0" distL="114300" distR="114300" simplePos="0" relativeHeight="251658240" behindDoc="1" locked="1" layoutInCell="1" allowOverlap="1" wp14:anchorId="18D64667" wp14:editId="18D64668">
          <wp:simplePos x="0" y="0"/>
          <wp:positionH relativeFrom="page">
            <wp:align>center</wp:align>
          </wp:positionH>
          <wp:positionV relativeFrom="page">
            <wp:align>center</wp:align>
          </wp:positionV>
          <wp:extent cx="7555230" cy="10691495"/>
          <wp:effectExtent l="0" t="0" r="0" b="0"/>
          <wp:wrapNone/>
          <wp:docPr id="3"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230" cy="106914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64664" w14:textId="77777777" w:rsidR="00307605" w:rsidRDefault="007D783B">
    <w:r>
      <w:rPr>
        <w:noProof/>
        <w:lang w:eastAsia="nl-NL"/>
      </w:rPr>
      <w:drawing>
        <wp:anchor distT="0" distB="0" distL="114300" distR="114300" simplePos="0" relativeHeight="251657216" behindDoc="1" locked="0" layoutInCell="1" allowOverlap="1" wp14:anchorId="18D64669" wp14:editId="18D6466A">
          <wp:simplePos x="0" y="0"/>
          <wp:positionH relativeFrom="page">
            <wp:align>center</wp:align>
          </wp:positionH>
          <wp:positionV relativeFrom="page">
            <wp:align>center</wp:align>
          </wp:positionV>
          <wp:extent cx="7556500" cy="10692130"/>
          <wp:effectExtent l="0" t="0" r="0" b="0"/>
          <wp:wrapNone/>
          <wp:docPr id="4"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D7509"/>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3C835F3"/>
    <w:multiLevelType w:val="hybridMultilevel"/>
    <w:tmpl w:val="36860584"/>
    <w:lvl w:ilvl="0" w:tplc="33B4E54C">
      <w:start w:val="202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F54350"/>
    <w:multiLevelType w:val="hybridMultilevel"/>
    <w:tmpl w:val="C7D84B0A"/>
    <w:lvl w:ilvl="0" w:tplc="01B02438">
      <w:start w:val="52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3F395C"/>
    <w:multiLevelType w:val="hybridMultilevel"/>
    <w:tmpl w:val="FC1087AE"/>
    <w:lvl w:ilvl="0" w:tplc="8A14B96E">
      <w:start w:val="1"/>
      <w:numFmt w:val="decimal"/>
      <w:lvlText w:val="%1."/>
      <w:lvlJc w:val="left"/>
      <w:pPr>
        <w:ind w:left="408" w:hanging="360"/>
      </w:pPr>
      <w:rPr>
        <w:rFonts w:hint="default"/>
        <w:color w:val="00B4DB"/>
      </w:rPr>
    </w:lvl>
    <w:lvl w:ilvl="1" w:tplc="04130019" w:tentative="1">
      <w:start w:val="1"/>
      <w:numFmt w:val="lowerLetter"/>
      <w:lvlText w:val="%2."/>
      <w:lvlJc w:val="left"/>
      <w:pPr>
        <w:ind w:left="1128" w:hanging="360"/>
      </w:pPr>
    </w:lvl>
    <w:lvl w:ilvl="2" w:tplc="0413001B" w:tentative="1">
      <w:start w:val="1"/>
      <w:numFmt w:val="lowerRoman"/>
      <w:lvlText w:val="%3."/>
      <w:lvlJc w:val="right"/>
      <w:pPr>
        <w:ind w:left="1848" w:hanging="180"/>
      </w:pPr>
    </w:lvl>
    <w:lvl w:ilvl="3" w:tplc="0413000F" w:tentative="1">
      <w:start w:val="1"/>
      <w:numFmt w:val="decimal"/>
      <w:lvlText w:val="%4."/>
      <w:lvlJc w:val="left"/>
      <w:pPr>
        <w:ind w:left="2568" w:hanging="360"/>
      </w:pPr>
    </w:lvl>
    <w:lvl w:ilvl="4" w:tplc="04130019" w:tentative="1">
      <w:start w:val="1"/>
      <w:numFmt w:val="lowerLetter"/>
      <w:lvlText w:val="%5."/>
      <w:lvlJc w:val="left"/>
      <w:pPr>
        <w:ind w:left="3288" w:hanging="360"/>
      </w:pPr>
    </w:lvl>
    <w:lvl w:ilvl="5" w:tplc="0413001B" w:tentative="1">
      <w:start w:val="1"/>
      <w:numFmt w:val="lowerRoman"/>
      <w:lvlText w:val="%6."/>
      <w:lvlJc w:val="right"/>
      <w:pPr>
        <w:ind w:left="4008" w:hanging="180"/>
      </w:pPr>
    </w:lvl>
    <w:lvl w:ilvl="6" w:tplc="0413000F" w:tentative="1">
      <w:start w:val="1"/>
      <w:numFmt w:val="decimal"/>
      <w:lvlText w:val="%7."/>
      <w:lvlJc w:val="left"/>
      <w:pPr>
        <w:ind w:left="4728" w:hanging="360"/>
      </w:pPr>
    </w:lvl>
    <w:lvl w:ilvl="7" w:tplc="04130019" w:tentative="1">
      <w:start w:val="1"/>
      <w:numFmt w:val="lowerLetter"/>
      <w:lvlText w:val="%8."/>
      <w:lvlJc w:val="left"/>
      <w:pPr>
        <w:ind w:left="5448" w:hanging="360"/>
      </w:pPr>
    </w:lvl>
    <w:lvl w:ilvl="8" w:tplc="0413001B" w:tentative="1">
      <w:start w:val="1"/>
      <w:numFmt w:val="lowerRoman"/>
      <w:lvlText w:val="%9."/>
      <w:lvlJc w:val="right"/>
      <w:pPr>
        <w:ind w:left="6168" w:hanging="180"/>
      </w:pPr>
    </w:lvl>
  </w:abstractNum>
  <w:abstractNum w:abstractNumId="4" w15:restartNumberingAfterBreak="0">
    <w:nsid w:val="520A0190"/>
    <w:multiLevelType w:val="hybridMultilevel"/>
    <w:tmpl w:val="23EC66FC"/>
    <w:lvl w:ilvl="0" w:tplc="46AC9576">
      <w:start w:val="1"/>
      <w:numFmt w:val="bullet"/>
      <w:pStyle w:val="Opsomming"/>
      <w:lvlText w:val=""/>
      <w:lvlJc w:val="left"/>
      <w:pPr>
        <w:ind w:left="851" w:hanging="39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205C82"/>
    <w:multiLevelType w:val="hybridMultilevel"/>
    <w:tmpl w:val="B1BE330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2C1"/>
    <w:rsid w:val="000D4B06"/>
    <w:rsid w:val="00116C52"/>
    <w:rsid w:val="001C2A6B"/>
    <w:rsid w:val="001C3492"/>
    <w:rsid w:val="00224465"/>
    <w:rsid w:val="002779C8"/>
    <w:rsid w:val="002C2201"/>
    <w:rsid w:val="00307605"/>
    <w:rsid w:val="00492423"/>
    <w:rsid w:val="004B3DA1"/>
    <w:rsid w:val="005313EF"/>
    <w:rsid w:val="00580F8A"/>
    <w:rsid w:val="005A63C5"/>
    <w:rsid w:val="006432C1"/>
    <w:rsid w:val="006E0730"/>
    <w:rsid w:val="006E370B"/>
    <w:rsid w:val="007C3F4C"/>
    <w:rsid w:val="007D783B"/>
    <w:rsid w:val="0082130F"/>
    <w:rsid w:val="009D2275"/>
    <w:rsid w:val="00C8276A"/>
    <w:rsid w:val="00CF117B"/>
    <w:rsid w:val="00D87709"/>
    <w:rsid w:val="00DE1913"/>
    <w:rsid w:val="00E019CA"/>
    <w:rsid w:val="00F24CA2"/>
    <w:rsid w:val="00F36D67"/>
    <w:rsid w:val="00F574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D64654"/>
  <w15:chartTrackingRefBased/>
  <w15:docId w15:val="{266DF36D-8759-4EA4-BEEB-D2BAC2612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07605"/>
    <w:pPr>
      <w:spacing w:line="247" w:lineRule="auto"/>
    </w:pPr>
    <w:rPr>
      <w:rFonts w:ascii="Avenir Roman" w:hAnsi="Avenir Roman"/>
      <w:lang w:eastAsia="en-US"/>
    </w:rPr>
  </w:style>
  <w:style w:type="paragraph" w:styleId="Kop1">
    <w:name w:val="heading 1"/>
    <w:basedOn w:val="Standaard"/>
    <w:next w:val="Standaard"/>
    <w:link w:val="Kop1Char"/>
    <w:uiPriority w:val="9"/>
    <w:rsid w:val="000D4B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Kop niveau 1"/>
    <w:basedOn w:val="Kop1"/>
    <w:next w:val="Standaard"/>
    <w:link w:val="Kop2Char"/>
    <w:uiPriority w:val="9"/>
    <w:unhideWhenUsed/>
    <w:qFormat/>
    <w:rsid w:val="000D4B06"/>
    <w:pPr>
      <w:spacing w:line="266" w:lineRule="exact"/>
      <w:outlineLvl w:val="1"/>
    </w:pPr>
    <w:rPr>
      <w:rFonts w:ascii="Avenir Heavy" w:hAnsi="Avenir Heavy" w:cs="Times New Roman (Koppen CS)"/>
      <w:b/>
      <w:bCs/>
      <w:caps/>
      <w:color w:val="00B4DB"/>
      <w:sz w:val="22"/>
      <w:szCs w:val="22"/>
    </w:rPr>
  </w:style>
  <w:style w:type="paragraph" w:styleId="Kop3">
    <w:name w:val="heading 3"/>
    <w:basedOn w:val="Standaard"/>
    <w:next w:val="Standaard"/>
    <w:link w:val="Kop3Char"/>
    <w:uiPriority w:val="9"/>
    <w:unhideWhenUsed/>
    <w:rsid w:val="00CF117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alinea">
    <w:name w:val="[Basisalinea]"/>
    <w:basedOn w:val="Standaard"/>
    <w:uiPriority w:val="99"/>
    <w:rsid w:val="00307605"/>
    <w:pPr>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styleId="Geenafstand">
    <w:name w:val="No Spacing"/>
    <w:basedOn w:val="Standaard"/>
    <w:uiPriority w:val="1"/>
    <w:rsid w:val="00C8276A"/>
  </w:style>
  <w:style w:type="paragraph" w:styleId="Lijstalinea">
    <w:name w:val="List Paragraph"/>
    <w:basedOn w:val="Standaard"/>
    <w:uiPriority w:val="34"/>
    <w:qFormat/>
    <w:rsid w:val="000D4B06"/>
    <w:pPr>
      <w:spacing w:line="240" w:lineRule="auto"/>
      <w:ind w:left="720"/>
    </w:pPr>
    <w:rPr>
      <w:rFonts w:ascii="Arial" w:eastAsiaTheme="minorHAnsi" w:hAnsi="Arial" w:cs="Arial"/>
      <w:sz w:val="22"/>
      <w:szCs w:val="22"/>
    </w:rPr>
  </w:style>
  <w:style w:type="character" w:styleId="Subtielebenadrukking">
    <w:name w:val="Subtle Emphasis"/>
    <w:uiPriority w:val="19"/>
    <w:qFormat/>
    <w:rsid w:val="004B3DA1"/>
    <w:rPr>
      <w:rFonts w:ascii="Avenir Oblique" w:hAnsi="Avenir Oblique"/>
      <w:b w:val="0"/>
      <w:i/>
      <w:iCs/>
      <w:sz w:val="20"/>
    </w:rPr>
  </w:style>
  <w:style w:type="paragraph" w:customStyle="1" w:styleId="Opsomming">
    <w:name w:val="Opsomming"/>
    <w:basedOn w:val="Standaard"/>
    <w:qFormat/>
    <w:rsid w:val="004B3DA1"/>
    <w:pPr>
      <w:keepLines/>
      <w:numPr>
        <w:numId w:val="2"/>
      </w:numPr>
      <w:spacing w:line="266" w:lineRule="exact"/>
    </w:pPr>
    <w:rPr>
      <w:rFonts w:eastAsiaTheme="minorHAnsi" w:cs="Times New Roman (Hoofdtekst CS)"/>
      <w:szCs w:val="22"/>
    </w:rPr>
  </w:style>
  <w:style w:type="character" w:customStyle="1" w:styleId="Kop2Char">
    <w:name w:val="Kop 2 Char"/>
    <w:aliases w:val="Kop niveau 1 Char"/>
    <w:basedOn w:val="Standaardalinea-lettertype"/>
    <w:link w:val="Kop2"/>
    <w:uiPriority w:val="9"/>
    <w:rsid w:val="000D4B06"/>
    <w:rPr>
      <w:rFonts w:ascii="Avenir Heavy" w:eastAsiaTheme="majorEastAsia" w:hAnsi="Avenir Heavy" w:cs="Times New Roman (Koppen CS)"/>
      <w:b/>
      <w:bCs/>
      <w:caps/>
      <w:color w:val="00B4DB"/>
      <w:sz w:val="22"/>
      <w:szCs w:val="22"/>
      <w:lang w:eastAsia="en-US"/>
    </w:rPr>
  </w:style>
  <w:style w:type="character" w:customStyle="1" w:styleId="Kop1Char">
    <w:name w:val="Kop 1 Char"/>
    <w:basedOn w:val="Standaardalinea-lettertype"/>
    <w:link w:val="Kop1"/>
    <w:uiPriority w:val="9"/>
    <w:rsid w:val="000D4B06"/>
    <w:rPr>
      <w:rFonts w:asciiTheme="majorHAnsi" w:eastAsiaTheme="majorEastAsia" w:hAnsiTheme="majorHAnsi" w:cstheme="majorBidi"/>
      <w:color w:val="2F5496" w:themeColor="accent1" w:themeShade="BF"/>
      <w:sz w:val="32"/>
      <w:szCs w:val="32"/>
      <w:lang w:eastAsia="en-US"/>
    </w:rPr>
  </w:style>
  <w:style w:type="paragraph" w:styleId="Titel">
    <w:name w:val="Title"/>
    <w:basedOn w:val="Standaard"/>
    <w:next w:val="Standaard"/>
    <w:link w:val="TitelChar"/>
    <w:uiPriority w:val="10"/>
    <w:qFormat/>
    <w:rsid w:val="000D4B06"/>
    <w:pPr>
      <w:spacing w:line="192" w:lineRule="auto"/>
    </w:pPr>
    <w:rPr>
      <w:rFonts w:ascii="Avenir Black" w:eastAsiaTheme="minorHAnsi" w:hAnsi="Avenir Black" w:cs="Times New Roman (Hoofdtekst CS)"/>
      <w:bCs/>
      <w:caps/>
      <w:color w:val="7E9B00"/>
      <w:sz w:val="60"/>
      <w:szCs w:val="60"/>
    </w:rPr>
  </w:style>
  <w:style w:type="character" w:customStyle="1" w:styleId="TitelChar">
    <w:name w:val="Titel Char"/>
    <w:basedOn w:val="Standaardalinea-lettertype"/>
    <w:link w:val="Titel"/>
    <w:uiPriority w:val="10"/>
    <w:rsid w:val="000D4B06"/>
    <w:rPr>
      <w:rFonts w:ascii="Avenir Black" w:eastAsiaTheme="minorHAnsi" w:hAnsi="Avenir Black" w:cs="Times New Roman (Hoofdtekst CS)"/>
      <w:bCs/>
      <w:caps/>
      <w:color w:val="7E9B00"/>
      <w:sz w:val="60"/>
      <w:szCs w:val="60"/>
      <w:lang w:eastAsia="en-US"/>
    </w:rPr>
  </w:style>
  <w:style w:type="table" w:styleId="Tabelraster">
    <w:name w:val="Table Grid"/>
    <w:basedOn w:val="Standaardtabel"/>
    <w:uiPriority w:val="39"/>
    <w:rsid w:val="00CF11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CF117B"/>
    <w:rPr>
      <w:rFonts w:asciiTheme="majorHAnsi" w:eastAsiaTheme="majorEastAsia" w:hAnsiTheme="majorHAnsi" w:cstheme="majorBidi"/>
      <w:color w:val="1F3763" w:themeColor="accent1" w:themeShade="7F"/>
      <w:sz w:val="24"/>
      <w:szCs w:val="24"/>
      <w:lang w:eastAsia="en-US"/>
    </w:rPr>
  </w:style>
  <w:style w:type="paragraph" w:styleId="Citaat">
    <w:name w:val="Quote"/>
    <w:aliases w:val="Tabel vet"/>
    <w:basedOn w:val="Standaard"/>
    <w:next w:val="Standaard"/>
    <w:link w:val="CitaatChar"/>
    <w:uiPriority w:val="29"/>
    <w:qFormat/>
    <w:rsid w:val="00CF117B"/>
    <w:pPr>
      <w:spacing w:line="266" w:lineRule="exact"/>
    </w:pPr>
    <w:rPr>
      <w:rFonts w:ascii="Avenir Heavy" w:eastAsiaTheme="minorHAnsi" w:hAnsi="Avenir Heavy" w:cs="Times New Roman (Hoofdtekst CS)"/>
      <w:bCs/>
      <w:color w:val="7F378D"/>
      <w:szCs w:val="22"/>
    </w:rPr>
  </w:style>
  <w:style w:type="character" w:customStyle="1" w:styleId="CitaatChar">
    <w:name w:val="Citaat Char"/>
    <w:aliases w:val="Tabel vet Char"/>
    <w:basedOn w:val="Standaardalinea-lettertype"/>
    <w:link w:val="Citaat"/>
    <w:uiPriority w:val="29"/>
    <w:rsid w:val="00CF117B"/>
    <w:rPr>
      <w:rFonts w:ascii="Avenir Heavy" w:eastAsiaTheme="minorHAnsi" w:hAnsi="Avenir Heavy" w:cs="Times New Roman (Hoofdtekst CS)"/>
      <w:bCs/>
      <w:color w:val="7F378D"/>
      <w:szCs w:val="22"/>
      <w:lang w:eastAsia="en-US"/>
    </w:rPr>
  </w:style>
  <w:style w:type="table" w:customStyle="1" w:styleId="JosephTabelstijl">
    <w:name w:val="Joseph Tabelstijl"/>
    <w:basedOn w:val="Standaardtabel"/>
    <w:uiPriority w:val="99"/>
    <w:rsid w:val="00CF117B"/>
    <w:rPr>
      <w:rFonts w:ascii="Avenir Book" w:eastAsiaTheme="minorHAnsi" w:hAnsi="Avenir Book" w:cs="Times New Roman (Hoofdtekst CS)"/>
      <w:szCs w:val="22"/>
      <w:lang w:eastAsia="en-US"/>
    </w:rPr>
    <w:tblPr>
      <w:jc w:val="center"/>
      <w:tblBorders>
        <w:insideH w:val="single" w:sz="4" w:space="0" w:color="7F378D"/>
        <w:insideV w:val="single" w:sz="4" w:space="0" w:color="7F378D"/>
      </w:tblBorders>
      <w:tblCellMar>
        <w:top w:w="113" w:type="dxa"/>
        <w:bottom w:w="113" w:type="dxa"/>
      </w:tblCellMar>
    </w:tblPr>
    <w:trPr>
      <w:jc w:val="center"/>
    </w:trPr>
    <w:tcPr>
      <w:shd w:val="clear" w:color="auto" w:fill="auto"/>
      <w:vAlign w:val="center"/>
    </w:tcPr>
  </w:style>
  <w:style w:type="paragraph" w:styleId="Koptekst">
    <w:name w:val="header"/>
    <w:basedOn w:val="Standaard"/>
    <w:link w:val="KoptekstChar"/>
    <w:uiPriority w:val="99"/>
    <w:unhideWhenUsed/>
    <w:rsid w:val="00CF117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F117B"/>
    <w:rPr>
      <w:rFonts w:ascii="Avenir Roman" w:hAnsi="Avenir Roman"/>
      <w:lang w:eastAsia="en-US"/>
    </w:rPr>
  </w:style>
  <w:style w:type="paragraph" w:styleId="Voettekst">
    <w:name w:val="footer"/>
    <w:basedOn w:val="Standaard"/>
    <w:link w:val="VoettekstChar"/>
    <w:uiPriority w:val="99"/>
    <w:unhideWhenUsed/>
    <w:rsid w:val="00CF117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F117B"/>
    <w:rPr>
      <w:rFonts w:ascii="Avenir Roman" w:hAnsi="Avenir Roman"/>
      <w:lang w:eastAsia="en-US"/>
    </w:rPr>
  </w:style>
  <w:style w:type="paragraph" w:styleId="Ballontekst">
    <w:name w:val="Balloon Text"/>
    <w:basedOn w:val="Standaard"/>
    <w:link w:val="BallontekstChar"/>
    <w:uiPriority w:val="99"/>
    <w:semiHidden/>
    <w:unhideWhenUsed/>
    <w:rsid w:val="00D8770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8770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K:\SJS-Bestuur\Secretariaat\formats\220141%20B&amp;T%20-%20St%20Joseph%20-%20Memo%20sjabloon-v3.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FFAE6F35BB474D9DD5DCD07F0D2F5E" ma:contentTypeVersion="12" ma:contentTypeDescription="Een nieuw document maken." ma:contentTypeScope="" ma:versionID="1c0b664831c2ea8d5611a72125c774f6">
  <xsd:schema xmlns:xsd="http://www.w3.org/2001/XMLSchema" xmlns:xs="http://www.w3.org/2001/XMLSchema" xmlns:p="http://schemas.microsoft.com/office/2006/metadata/properties" xmlns:ns3="3445727e-0cec-413a-8112-122eeec6d4f1" xmlns:ns4="f2fceafd-aec9-4d02-80f9-13cc29031d2c" targetNamespace="http://schemas.microsoft.com/office/2006/metadata/properties" ma:root="true" ma:fieldsID="b8541ab43bb8927a2d1a72c3174a08b9" ns3:_="" ns4:_="">
    <xsd:import namespace="3445727e-0cec-413a-8112-122eeec6d4f1"/>
    <xsd:import namespace="f2fceafd-aec9-4d02-80f9-13cc29031d2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45727e-0cec-413a-8112-122eeec6d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fceafd-aec9-4d02-80f9-13cc29031d2c"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53606-410C-4714-9E95-1E4EEE45BA36}">
  <ds:schemaRefs>
    <ds:schemaRef ds:uri="http://schemas.microsoft.com/sharepoint/v3/contenttype/forms"/>
  </ds:schemaRefs>
</ds:datastoreItem>
</file>

<file path=customXml/itemProps2.xml><?xml version="1.0" encoding="utf-8"?>
<ds:datastoreItem xmlns:ds="http://schemas.openxmlformats.org/officeDocument/2006/customXml" ds:itemID="{35AE1241-9355-424A-8858-53F4CC2E3B78}">
  <ds:schemaRefs>
    <ds:schemaRef ds:uri="http://schemas.microsoft.com/office/infopath/2007/PartnerControls"/>
    <ds:schemaRef ds:uri="http://www.w3.org/XML/1998/namespace"/>
    <ds:schemaRef ds:uri="http://purl.org/dc/dcmitype/"/>
    <ds:schemaRef ds:uri="http://schemas.openxmlformats.org/package/2006/metadata/core-properties"/>
    <ds:schemaRef ds:uri="http://purl.org/dc/terms/"/>
    <ds:schemaRef ds:uri="http://schemas.microsoft.com/office/2006/metadata/properties"/>
    <ds:schemaRef ds:uri="f2fceafd-aec9-4d02-80f9-13cc29031d2c"/>
    <ds:schemaRef ds:uri="http://schemas.microsoft.com/office/2006/documentManagement/types"/>
    <ds:schemaRef ds:uri="http://purl.org/dc/elements/1.1/"/>
    <ds:schemaRef ds:uri="3445727e-0cec-413a-8112-122eeec6d4f1"/>
  </ds:schemaRefs>
</ds:datastoreItem>
</file>

<file path=customXml/itemProps3.xml><?xml version="1.0" encoding="utf-8"?>
<ds:datastoreItem xmlns:ds="http://schemas.openxmlformats.org/officeDocument/2006/customXml" ds:itemID="{92785410-A2E7-42E5-AE82-D3CF76B44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45727e-0cec-413a-8112-122eeec6d4f1"/>
    <ds:schemaRef ds:uri="f2fceafd-aec9-4d02-80f9-13cc29031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F151ED-0647-4436-967B-69BF8C8E8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220141 B&amp;T - St Joseph - Memo sjabloon-v3</Template>
  <TotalTime>8</TotalTime>
  <Pages>3</Pages>
  <Words>229</Words>
  <Characters>1264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Secretariaat Josephscholen</dc:creator>
  <cp:keywords/>
  <dc:description/>
  <cp:lastModifiedBy>Luluk van de Water</cp:lastModifiedBy>
  <cp:revision>6</cp:revision>
  <cp:lastPrinted>2023-01-31T10:21:00Z</cp:lastPrinted>
  <dcterms:created xsi:type="dcterms:W3CDTF">2022-12-20T14:56:00Z</dcterms:created>
  <dcterms:modified xsi:type="dcterms:W3CDTF">2023-02-07T15:43:00Z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0x0101002AFFAE6F35BB474D9DD5DCD07F0D2F5E</vt:lpwstr>
  </property>
</Properties>
</file>